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B181C" w14:textId="77777777" w:rsidR="00C1272B" w:rsidRDefault="00C1272B" w:rsidP="00C1272B">
      <w:pPr>
        <w:pStyle w:val="Cuerpo"/>
        <w:spacing w:line="216" w:lineRule="auto"/>
        <w:rPr>
          <w:rFonts w:ascii="Gabarito Regular" w:hAnsi="Gabarito Regular"/>
          <w:color w:val="3B3FB6"/>
          <w:sz w:val="32"/>
          <w:szCs w:val="32"/>
          <w:lang w:val="en-GB"/>
        </w:rPr>
      </w:pPr>
    </w:p>
    <w:p w14:paraId="1078A811" w14:textId="77777777" w:rsidR="00C1272B" w:rsidRDefault="00C1272B" w:rsidP="00C1272B">
      <w:pPr>
        <w:pStyle w:val="Cuerpo"/>
        <w:spacing w:line="216" w:lineRule="auto"/>
        <w:rPr>
          <w:rFonts w:ascii="Gabarito Regular" w:hAnsi="Gabarito Regular"/>
          <w:color w:val="3B3FB6"/>
          <w:sz w:val="32"/>
          <w:szCs w:val="32"/>
          <w:lang w:val="en-GB"/>
        </w:rPr>
      </w:pPr>
    </w:p>
    <w:p w14:paraId="0E016104" w14:textId="77777777" w:rsidR="00C1272B" w:rsidRPr="00627073" w:rsidRDefault="00C1272B" w:rsidP="00C1272B">
      <w:pPr>
        <w:pStyle w:val="Cuerpo"/>
        <w:spacing w:line="216" w:lineRule="auto"/>
        <w:rPr>
          <w:rFonts w:ascii="Gabarito Regular" w:hAnsi="Gabarito Regular"/>
          <w:color w:val="3B3FB6"/>
          <w:sz w:val="32"/>
          <w:szCs w:val="32"/>
          <w:lang w:val="es-ES"/>
        </w:rPr>
      </w:pPr>
    </w:p>
    <w:p w14:paraId="65F38C06" w14:textId="77777777" w:rsidR="00C1272B" w:rsidRPr="00627073" w:rsidRDefault="00C1272B" w:rsidP="00C1272B">
      <w:pPr>
        <w:pStyle w:val="Cuerpo"/>
        <w:spacing w:line="216" w:lineRule="auto"/>
        <w:rPr>
          <w:rFonts w:ascii="Gabarito Regular" w:hAnsi="Gabarito Regular"/>
          <w:color w:val="3B3FB6"/>
          <w:sz w:val="32"/>
          <w:szCs w:val="32"/>
          <w:lang w:val="es-ES"/>
        </w:rPr>
      </w:pPr>
    </w:p>
    <w:p w14:paraId="4B4FBD83" w14:textId="2B8C2155" w:rsidR="00627073" w:rsidRPr="00D873D8" w:rsidRDefault="00D873D8" w:rsidP="00627073">
      <w:pPr>
        <w:pStyle w:val="Cuerpo"/>
        <w:spacing w:line="216" w:lineRule="auto"/>
        <w:jc w:val="center"/>
        <w:rPr>
          <w:rFonts w:ascii="Gabarito" w:hAnsi="Gabarito"/>
          <w:color w:val="3B3FB6"/>
          <w:sz w:val="26"/>
          <w:szCs w:val="26"/>
          <w:u w:val="single"/>
        </w:rPr>
      </w:pPr>
      <w:r w:rsidRPr="00D873D8">
        <w:rPr>
          <w:rFonts w:ascii="Gabarito" w:hAnsi="Gabarito"/>
          <w:caps/>
          <w:sz w:val="24"/>
          <w:szCs w:val="24"/>
          <w:u w:val="single"/>
        </w:rPr>
        <w:t>BORSA DE TREBALL</w:t>
      </w:r>
    </w:p>
    <w:p w14:paraId="4D2623AE" w14:textId="77777777" w:rsidR="00627073" w:rsidRPr="00D873D8" w:rsidRDefault="00627073" w:rsidP="00627073">
      <w:pPr>
        <w:pStyle w:val="Cuerpo"/>
        <w:spacing w:line="216" w:lineRule="auto"/>
        <w:rPr>
          <w:rFonts w:ascii="Gabarito" w:hAnsi="Gabarito"/>
          <w:color w:val="3B3FB6"/>
          <w:sz w:val="28"/>
          <w:szCs w:val="28"/>
        </w:rPr>
      </w:pPr>
    </w:p>
    <w:p w14:paraId="4B33A2ED" w14:textId="77777777" w:rsidR="00627073" w:rsidRPr="00D873D8" w:rsidRDefault="00627073" w:rsidP="00627073">
      <w:pPr>
        <w:pStyle w:val="Cuerpo"/>
        <w:spacing w:line="216" w:lineRule="auto"/>
        <w:rPr>
          <w:rFonts w:ascii="Gabarito" w:hAnsi="Gabarito"/>
          <w:color w:val="3B3FB6"/>
          <w:sz w:val="28"/>
          <w:szCs w:val="28"/>
        </w:rPr>
      </w:pPr>
    </w:p>
    <w:p w14:paraId="3210BFB9" w14:textId="77777777" w:rsidR="00627073" w:rsidRPr="00D873D8" w:rsidRDefault="00627073" w:rsidP="00627073">
      <w:pPr>
        <w:pStyle w:val="Cuerpo"/>
        <w:spacing w:line="216" w:lineRule="auto"/>
        <w:jc w:val="center"/>
        <w:rPr>
          <w:rFonts w:ascii="Gabarito" w:eastAsia="Gabarito Regular" w:hAnsi="Gabarito" w:cs="Gabarito Regular"/>
          <w:color w:val="3B3FB6"/>
          <w:sz w:val="32"/>
          <w:szCs w:val="32"/>
        </w:rPr>
      </w:pPr>
    </w:p>
    <w:p w14:paraId="1E6457DB" w14:textId="125F46F0" w:rsidR="00D873D8" w:rsidRDefault="00D873D8" w:rsidP="00627073">
      <w:pPr>
        <w:pStyle w:val="Poromisin"/>
        <w:spacing w:before="0" w:after="300" w:line="216" w:lineRule="auto"/>
        <w:jc w:val="both"/>
        <w:rPr>
          <w:rFonts w:ascii="Gabarito" w:hAnsi="Gabarito"/>
          <w:sz w:val="22"/>
          <w:szCs w:val="22"/>
          <w:lang w:val="ca-ES"/>
        </w:rPr>
      </w:pPr>
      <w:r w:rsidRPr="00D873D8">
        <w:rPr>
          <w:rFonts w:ascii="Gabarito" w:hAnsi="Gabarito"/>
          <w:sz w:val="22"/>
          <w:szCs w:val="22"/>
          <w:lang w:val="ca-ES"/>
        </w:rPr>
        <w:t xml:space="preserve">Us preguem retorneu aquest formulari degudament complimentat a la direcció de correu electrònic </w:t>
      </w:r>
      <w:hyperlink r:id="rId8" w:history="1">
        <w:r w:rsidRPr="00D873D8">
          <w:rPr>
            <w:rStyle w:val="Hipervnculo"/>
            <w:rFonts w:ascii="Gabarito" w:hAnsi="Gabarito"/>
            <w:sz w:val="22"/>
            <w:szCs w:val="22"/>
            <w:lang w:val="ca-ES"/>
          </w:rPr>
          <w:t>federació@gimcat.com</w:t>
        </w:r>
      </w:hyperlink>
    </w:p>
    <w:p w14:paraId="6BC50ABC" w14:textId="77777777" w:rsidR="00D873D8" w:rsidRPr="00D873D8" w:rsidRDefault="00D873D8" w:rsidP="00627073">
      <w:pPr>
        <w:pStyle w:val="Poromisin"/>
        <w:spacing w:before="0" w:after="300" w:line="216" w:lineRule="auto"/>
        <w:jc w:val="both"/>
        <w:rPr>
          <w:rFonts w:ascii="Gabarito" w:hAnsi="Gabarito"/>
          <w:sz w:val="22"/>
          <w:szCs w:val="22"/>
          <w:lang w:val="ca-ES"/>
        </w:rPr>
      </w:pPr>
    </w:p>
    <w:p w14:paraId="4D5061B7" w14:textId="27A5863D" w:rsidR="00D873D8" w:rsidRPr="00D873D8" w:rsidRDefault="00D873D8" w:rsidP="00627073">
      <w:pPr>
        <w:pStyle w:val="Poromisin"/>
        <w:spacing w:before="0" w:after="300" w:line="216" w:lineRule="auto"/>
        <w:jc w:val="both"/>
        <w:rPr>
          <w:rFonts w:ascii="Gabarito" w:hAnsi="Gabarito"/>
          <w:b/>
          <w:bCs/>
          <w:sz w:val="22"/>
          <w:szCs w:val="22"/>
          <w:lang w:val="ca-ES"/>
        </w:rPr>
      </w:pPr>
      <w:r w:rsidRPr="00D873D8">
        <w:rPr>
          <w:rFonts w:ascii="Gabarito" w:hAnsi="Gabarito"/>
          <w:b/>
          <w:bCs/>
          <w:sz w:val="22"/>
          <w:szCs w:val="22"/>
          <w:lang w:val="ca-ES"/>
        </w:rPr>
        <w:t>CLUB/ENTITAT:</w:t>
      </w:r>
    </w:p>
    <w:p w14:paraId="0189085F" w14:textId="3AB06ED8" w:rsidR="00D873D8" w:rsidRDefault="00D873D8" w:rsidP="00627073">
      <w:pPr>
        <w:pStyle w:val="Poromisin"/>
        <w:spacing w:before="0" w:after="300" w:line="216" w:lineRule="auto"/>
        <w:jc w:val="both"/>
        <w:rPr>
          <w:rFonts w:ascii="Gabarito" w:hAnsi="Gabarito"/>
          <w:b/>
          <w:bCs/>
          <w:sz w:val="22"/>
          <w:szCs w:val="22"/>
          <w:lang w:val="ca-ES"/>
        </w:rPr>
      </w:pPr>
      <w:r w:rsidRPr="00D873D8">
        <w:rPr>
          <w:rFonts w:ascii="Gabarito" w:hAnsi="Gabarito"/>
          <w:b/>
          <w:bCs/>
          <w:sz w:val="22"/>
          <w:szCs w:val="22"/>
          <w:lang w:val="ca-ES"/>
        </w:rPr>
        <w:t>ESPECIALITAT:</w:t>
      </w:r>
    </w:p>
    <w:p w14:paraId="54E0AFC7" w14:textId="40B08717" w:rsidR="00D873D8" w:rsidRDefault="00D873D8" w:rsidP="00627073">
      <w:pPr>
        <w:pStyle w:val="Poromisin"/>
        <w:spacing w:before="0" w:after="300" w:line="216" w:lineRule="auto"/>
        <w:jc w:val="both"/>
        <w:rPr>
          <w:rFonts w:ascii="Gabarito" w:hAnsi="Gabarito"/>
          <w:b/>
          <w:bCs/>
          <w:sz w:val="22"/>
          <w:szCs w:val="22"/>
          <w:lang w:val="ca-ES"/>
        </w:rPr>
      </w:pPr>
      <w:r>
        <w:rPr>
          <w:rFonts w:ascii="Gabarito" w:hAnsi="Gabarito"/>
          <w:b/>
          <w:bCs/>
          <w:sz w:val="22"/>
          <w:szCs w:val="22"/>
          <w:lang w:val="ca-ES"/>
        </w:rPr>
        <w:t>PERSONA DE CONTACTE:</w:t>
      </w:r>
    </w:p>
    <w:p w14:paraId="34DD1032" w14:textId="1A72F1C2" w:rsidR="00D873D8" w:rsidRDefault="00D873D8" w:rsidP="00627073">
      <w:pPr>
        <w:pStyle w:val="Poromisin"/>
        <w:spacing w:before="0" w:after="300" w:line="216" w:lineRule="auto"/>
        <w:jc w:val="both"/>
        <w:rPr>
          <w:rFonts w:ascii="Gabarito" w:hAnsi="Gabarito"/>
          <w:b/>
          <w:bCs/>
          <w:sz w:val="22"/>
          <w:szCs w:val="22"/>
          <w:lang w:val="ca-ES"/>
        </w:rPr>
      </w:pPr>
      <w:r>
        <w:rPr>
          <w:rFonts w:ascii="Gabarito" w:hAnsi="Gabarito"/>
          <w:b/>
          <w:bCs/>
          <w:sz w:val="22"/>
          <w:szCs w:val="22"/>
          <w:lang w:val="ca-ES"/>
        </w:rPr>
        <w:t>TELÈFON DE CONTACTE:</w:t>
      </w:r>
    </w:p>
    <w:p w14:paraId="1F68A28B" w14:textId="7EE73736" w:rsidR="00D873D8" w:rsidRDefault="00D873D8" w:rsidP="00627073">
      <w:pPr>
        <w:pStyle w:val="Poromisin"/>
        <w:spacing w:before="0" w:after="300" w:line="216" w:lineRule="auto"/>
        <w:jc w:val="both"/>
        <w:rPr>
          <w:rFonts w:ascii="Gabarito" w:hAnsi="Gabarito"/>
          <w:b/>
          <w:bCs/>
          <w:sz w:val="22"/>
          <w:szCs w:val="22"/>
          <w:lang w:val="ca-ES"/>
        </w:rPr>
      </w:pPr>
      <w:r>
        <w:rPr>
          <w:rFonts w:ascii="Gabarito" w:hAnsi="Gabarito"/>
          <w:b/>
          <w:bCs/>
          <w:sz w:val="22"/>
          <w:szCs w:val="22"/>
          <w:lang w:val="ca-ES"/>
        </w:rPr>
        <w:t>CORREU ELECTRÒNIC:</w:t>
      </w:r>
    </w:p>
    <w:p w14:paraId="72C0FB7B" w14:textId="199EDAD8" w:rsidR="00D873D8" w:rsidRDefault="00D873D8" w:rsidP="00627073">
      <w:pPr>
        <w:pStyle w:val="Poromisin"/>
        <w:spacing w:before="0" w:after="300" w:line="216" w:lineRule="auto"/>
        <w:jc w:val="both"/>
        <w:rPr>
          <w:rFonts w:ascii="Gabarito" w:hAnsi="Gabarito"/>
          <w:b/>
          <w:bCs/>
          <w:sz w:val="22"/>
          <w:szCs w:val="22"/>
          <w:lang w:val="ca-ES"/>
        </w:rPr>
      </w:pPr>
      <w:r>
        <w:rPr>
          <w:rFonts w:ascii="Gabarito" w:hAnsi="Gabarito"/>
          <w:b/>
          <w:bCs/>
          <w:sz w:val="22"/>
          <w:szCs w:val="22"/>
          <w:lang w:val="ca-ES"/>
        </w:rPr>
        <w:t>TIPUS DE CONTRACTE:</w:t>
      </w:r>
    </w:p>
    <w:p w14:paraId="39E33CFF" w14:textId="29174EC9" w:rsidR="00D873D8" w:rsidRDefault="00D873D8" w:rsidP="00627073">
      <w:pPr>
        <w:pStyle w:val="Poromisin"/>
        <w:spacing w:before="0" w:after="300" w:line="216" w:lineRule="auto"/>
        <w:jc w:val="both"/>
        <w:rPr>
          <w:rFonts w:ascii="Gabarito" w:hAnsi="Gabarito"/>
          <w:b/>
          <w:bCs/>
          <w:sz w:val="22"/>
          <w:szCs w:val="22"/>
          <w:lang w:val="ca-ES"/>
        </w:rPr>
      </w:pPr>
      <w:r>
        <w:rPr>
          <w:rFonts w:ascii="Gabarito" w:hAnsi="Gabarito"/>
          <w:b/>
          <w:bCs/>
          <w:sz w:val="22"/>
          <w:szCs w:val="22"/>
          <w:lang w:val="ca-ES"/>
        </w:rPr>
        <w:t>DURADA DEL CONTRACTE:</w:t>
      </w:r>
    </w:p>
    <w:p w14:paraId="01740284" w14:textId="300639AB" w:rsidR="00D873D8" w:rsidRDefault="00D873D8" w:rsidP="00627073">
      <w:pPr>
        <w:pStyle w:val="Poromisin"/>
        <w:spacing w:before="0" w:after="300" w:line="216" w:lineRule="auto"/>
        <w:jc w:val="both"/>
        <w:rPr>
          <w:rFonts w:ascii="Gabarito" w:hAnsi="Gabarito"/>
          <w:b/>
          <w:bCs/>
          <w:sz w:val="22"/>
          <w:szCs w:val="22"/>
          <w:lang w:val="ca-ES"/>
        </w:rPr>
      </w:pPr>
      <w:r>
        <w:rPr>
          <w:rFonts w:ascii="Gabarito" w:hAnsi="Gabarito"/>
          <w:b/>
          <w:bCs/>
          <w:sz w:val="22"/>
          <w:szCs w:val="22"/>
          <w:lang w:val="ca-ES"/>
        </w:rPr>
        <w:t>SALARI:</w:t>
      </w:r>
    </w:p>
    <w:p w14:paraId="02F3DB37" w14:textId="7BE2C57E" w:rsidR="00D873D8" w:rsidRDefault="00D873D8" w:rsidP="00627073">
      <w:pPr>
        <w:pStyle w:val="Poromisin"/>
        <w:spacing w:before="0" w:after="300" w:line="216" w:lineRule="auto"/>
        <w:jc w:val="both"/>
        <w:rPr>
          <w:rFonts w:ascii="Gabarito" w:hAnsi="Gabarito"/>
          <w:b/>
          <w:bCs/>
          <w:sz w:val="22"/>
          <w:szCs w:val="22"/>
          <w:lang w:val="ca-ES"/>
        </w:rPr>
      </w:pPr>
      <w:r>
        <w:rPr>
          <w:rFonts w:ascii="Gabarito" w:hAnsi="Gabarito"/>
          <w:b/>
          <w:bCs/>
          <w:sz w:val="22"/>
          <w:szCs w:val="22"/>
          <w:lang w:val="ca-ES"/>
        </w:rPr>
        <w:t>HORARI:</w:t>
      </w:r>
    </w:p>
    <w:p w14:paraId="5E400041" w14:textId="4404C751" w:rsidR="00D873D8" w:rsidRDefault="00D873D8" w:rsidP="00627073">
      <w:pPr>
        <w:pStyle w:val="Poromisin"/>
        <w:spacing w:before="0" w:after="300" w:line="216" w:lineRule="auto"/>
        <w:jc w:val="both"/>
        <w:rPr>
          <w:rFonts w:ascii="Gabarito" w:hAnsi="Gabarito"/>
          <w:b/>
          <w:bCs/>
          <w:sz w:val="22"/>
          <w:szCs w:val="22"/>
          <w:lang w:val="ca-ES"/>
        </w:rPr>
      </w:pPr>
      <w:r>
        <w:rPr>
          <w:rFonts w:ascii="Gabarito" w:hAnsi="Gabarito"/>
          <w:b/>
          <w:bCs/>
          <w:sz w:val="22"/>
          <w:szCs w:val="22"/>
          <w:lang w:val="ca-ES"/>
        </w:rPr>
        <w:t>UBICACIÓ:</w:t>
      </w:r>
    </w:p>
    <w:p w14:paraId="1086A8D4" w14:textId="37CBFC22" w:rsidR="00D873D8" w:rsidRDefault="00D873D8" w:rsidP="00627073">
      <w:pPr>
        <w:pStyle w:val="Poromisin"/>
        <w:spacing w:before="0" w:after="300" w:line="216" w:lineRule="auto"/>
        <w:jc w:val="both"/>
        <w:rPr>
          <w:rFonts w:ascii="Gabarito" w:hAnsi="Gabarito"/>
          <w:b/>
          <w:bCs/>
          <w:sz w:val="22"/>
          <w:szCs w:val="22"/>
          <w:lang w:val="ca-ES"/>
        </w:rPr>
      </w:pPr>
      <w:r>
        <w:rPr>
          <w:rFonts w:ascii="Gabarito" w:hAnsi="Gabarito"/>
          <w:b/>
          <w:bCs/>
          <w:sz w:val="22"/>
          <w:szCs w:val="22"/>
          <w:lang w:val="ca-ES"/>
        </w:rPr>
        <w:t>INCORPORACIÓ:</w:t>
      </w:r>
    </w:p>
    <w:p w14:paraId="04D70534" w14:textId="64883E0D" w:rsidR="00D873D8" w:rsidRPr="00D873D8" w:rsidRDefault="00D873D8" w:rsidP="00627073">
      <w:pPr>
        <w:pStyle w:val="Poromisin"/>
        <w:spacing w:before="0" w:after="300" w:line="216" w:lineRule="auto"/>
        <w:jc w:val="both"/>
        <w:rPr>
          <w:rFonts w:ascii="Gabarito" w:hAnsi="Gabarito"/>
          <w:b/>
          <w:bCs/>
          <w:sz w:val="22"/>
          <w:szCs w:val="22"/>
          <w:lang w:val="ca-ES"/>
        </w:rPr>
      </w:pPr>
      <w:r>
        <w:rPr>
          <w:rFonts w:ascii="Gabarito" w:hAnsi="Gabarito"/>
          <w:b/>
          <w:bCs/>
          <w:sz w:val="22"/>
          <w:szCs w:val="22"/>
          <w:lang w:val="ca-ES"/>
        </w:rPr>
        <w:t>REQUISITS:</w:t>
      </w:r>
    </w:p>
    <w:p w14:paraId="5430BB14" w14:textId="77777777" w:rsidR="009139B0" w:rsidRPr="009139B0" w:rsidRDefault="009139B0" w:rsidP="009139B0">
      <w:pPr>
        <w:tabs>
          <w:tab w:val="left" w:pos="3020"/>
        </w:tabs>
      </w:pPr>
    </w:p>
    <w:sectPr w:rsidR="009139B0" w:rsidRPr="009139B0" w:rsidSect="00C127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BC393" w14:textId="77777777" w:rsidR="00946CFF" w:rsidRDefault="00946CFF">
      <w:r>
        <w:separator/>
      </w:r>
    </w:p>
  </w:endnote>
  <w:endnote w:type="continuationSeparator" w:id="0">
    <w:p w14:paraId="7D82BC27" w14:textId="77777777" w:rsidR="00946CFF" w:rsidRDefault="0094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Gabarito Regular">
    <w:panose1 w:val="00000000000000000000"/>
    <w:charset w:val="00"/>
    <w:family w:val="roman"/>
    <w:pitch w:val="default"/>
  </w:font>
  <w:font w:name="Gabarito">
    <w:panose1 w:val="00000000000000000000"/>
    <w:charset w:val="00"/>
    <w:family w:val="auto"/>
    <w:pitch w:val="variable"/>
    <w:sig w:usb0="0000000F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021A" w14:textId="77777777" w:rsidR="00E76868" w:rsidRDefault="00E7686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A1488" w14:textId="77777777" w:rsidR="002B5D09" w:rsidRDefault="00AD17EB" w:rsidP="002B5D09">
    <w:pPr>
      <w:pStyle w:val="Encabezado"/>
      <w:tabs>
        <w:tab w:val="clear" w:pos="4252"/>
        <w:tab w:val="clear" w:pos="8504"/>
        <w:tab w:val="left" w:pos="1080"/>
        <w:tab w:val="left" w:pos="7797"/>
        <w:tab w:val="left" w:pos="8479"/>
        <w:tab w:val="right" w:pos="9638"/>
      </w:tabs>
    </w:pPr>
    <w:r w:rsidRPr="002B5D09">
      <w:rPr>
        <w:rFonts w:ascii="Gabarito" w:hAnsi="Gabarito"/>
        <w:noProof/>
      </w:rPr>
      <w:drawing>
        <wp:anchor distT="0" distB="0" distL="114300" distR="114300" simplePos="0" relativeHeight="251668992" behindDoc="0" locked="0" layoutInCell="1" allowOverlap="1" wp14:anchorId="7E0A87B3" wp14:editId="6C1CCF6A">
          <wp:simplePos x="0" y="0"/>
          <wp:positionH relativeFrom="margin">
            <wp:posOffset>22225</wp:posOffset>
          </wp:positionH>
          <wp:positionV relativeFrom="margin">
            <wp:posOffset>9317990</wp:posOffset>
          </wp:positionV>
          <wp:extent cx="370205" cy="491490"/>
          <wp:effectExtent l="0" t="0" r="0" b="0"/>
          <wp:wrapSquare wrapText="bothSides"/>
          <wp:docPr id="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24" t="3101" r="4889" b="21600"/>
                  <a:stretch>
                    <a:fillRect/>
                  </a:stretch>
                </pic:blipFill>
                <pic:spPr bwMode="auto">
                  <a:xfrm>
                    <a:off x="0" y="0"/>
                    <a:ext cx="370205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5D09">
      <w:tab/>
    </w:r>
    <w:r w:rsidR="002B5D09">
      <w:tab/>
    </w:r>
    <w:r w:rsidR="002B5D09">
      <w:tab/>
    </w:r>
    <w:r w:rsidR="002B5D09">
      <w:tab/>
    </w:r>
  </w:p>
  <w:p w14:paraId="569286E3" w14:textId="77777777" w:rsidR="002B5D09" w:rsidRDefault="00627073" w:rsidP="002B5D09">
    <w:pPr>
      <w:pStyle w:val="Encabezado"/>
      <w:tabs>
        <w:tab w:val="clear" w:pos="4252"/>
        <w:tab w:val="clear" w:pos="8504"/>
        <w:tab w:val="left" w:pos="1080"/>
        <w:tab w:val="left" w:pos="7797"/>
        <w:tab w:val="left" w:pos="8479"/>
        <w:tab w:val="right" w:pos="9638"/>
      </w:tabs>
      <w:ind w:left="1044" w:firstLine="1080"/>
    </w:pPr>
    <w:r w:rsidRPr="002B5D09">
      <w:rPr>
        <w:rFonts w:ascii="Gabarito" w:hAnsi="Gabarito"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8A899C4" wp14:editId="51866253">
              <wp:simplePos x="0" y="0"/>
              <wp:positionH relativeFrom="column">
                <wp:posOffset>346710</wp:posOffset>
              </wp:positionH>
              <wp:positionV relativeFrom="paragraph">
                <wp:posOffset>-135890</wp:posOffset>
              </wp:positionV>
              <wp:extent cx="751840" cy="641350"/>
              <wp:effectExtent l="0" t="0" r="0" b="0"/>
              <wp:wrapNone/>
              <wp:docPr id="72068970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1840" cy="641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42F59" w14:textId="77777777" w:rsidR="00D1677C" w:rsidRPr="00055541" w:rsidRDefault="00D1677C" w:rsidP="00055541">
                          <w:pPr>
                            <w:rPr>
                              <w:rFonts w:cs="Calibri"/>
                              <w:caps/>
                              <w:sz w:val="2"/>
                              <w:szCs w:val="2"/>
                            </w:rPr>
                          </w:pPr>
                        </w:p>
                        <w:p w14:paraId="3F193CBA" w14:textId="77777777" w:rsidR="00D1677C" w:rsidRPr="00055541" w:rsidRDefault="00D1677C" w:rsidP="00055541">
                          <w:pPr>
                            <w:rPr>
                              <w:rFonts w:cs="Calibri"/>
                              <w:caps/>
                              <w:sz w:val="6"/>
                              <w:szCs w:val="6"/>
                            </w:rPr>
                          </w:pPr>
                        </w:p>
                        <w:p w14:paraId="463B8BC7" w14:textId="77777777" w:rsidR="00D1677C" w:rsidRPr="00BF318D" w:rsidRDefault="00D1677C" w:rsidP="00055541">
                          <w:pPr>
                            <w:rPr>
                              <w:rFonts w:ascii="Gabarito" w:hAnsi="Gabarito" w:cs="Calibri"/>
                              <w:caps/>
                              <w:sz w:val="10"/>
                              <w:szCs w:val="10"/>
                            </w:rPr>
                          </w:pPr>
                          <w:r w:rsidRPr="00BF318D">
                            <w:rPr>
                              <w:rFonts w:ascii="Gabarito" w:hAnsi="Gabarito" w:cs="Calibri"/>
                              <w:caps/>
                              <w:sz w:val="10"/>
                              <w:szCs w:val="10"/>
                            </w:rPr>
                            <w:t>Federació</w:t>
                          </w:r>
                        </w:p>
                        <w:p w14:paraId="756E33D2" w14:textId="77777777" w:rsidR="00D1677C" w:rsidRPr="00BF318D" w:rsidRDefault="00D1677C" w:rsidP="00055541">
                          <w:pPr>
                            <w:rPr>
                              <w:rFonts w:ascii="Gabarito" w:hAnsi="Gabarito" w:cs="Calibri"/>
                              <w:caps/>
                              <w:sz w:val="10"/>
                              <w:szCs w:val="10"/>
                            </w:rPr>
                          </w:pPr>
                          <w:r w:rsidRPr="00BF318D">
                            <w:rPr>
                              <w:rFonts w:ascii="Gabarito" w:hAnsi="Gabarito" w:cs="Calibri"/>
                              <w:caps/>
                              <w:sz w:val="10"/>
                              <w:szCs w:val="10"/>
                            </w:rPr>
                            <w:t>Esportiva</w:t>
                          </w:r>
                        </w:p>
                        <w:p w14:paraId="1FC6FA06" w14:textId="77777777" w:rsidR="00D1677C" w:rsidRPr="00BF318D" w:rsidRDefault="00D1677C" w:rsidP="00055541">
                          <w:pPr>
                            <w:rPr>
                              <w:rFonts w:ascii="Gabarito" w:hAnsi="Gabarito" w:cs="Calibri"/>
                              <w:caps/>
                              <w:sz w:val="10"/>
                              <w:szCs w:val="10"/>
                            </w:rPr>
                          </w:pPr>
                          <w:r w:rsidRPr="00BF318D">
                            <w:rPr>
                              <w:rFonts w:ascii="Gabarito" w:hAnsi="Gabarito" w:cs="Calibri"/>
                              <w:caps/>
                              <w:sz w:val="10"/>
                              <w:szCs w:val="10"/>
                            </w:rPr>
                            <w:t>Certificada</w:t>
                          </w:r>
                        </w:p>
                        <w:p w14:paraId="2F72800A" w14:textId="77777777" w:rsidR="00D1677C" w:rsidRPr="00055541" w:rsidRDefault="00D1677C" w:rsidP="00055541">
                          <w:pPr>
                            <w:rPr>
                              <w:rFonts w:cs="Calibri"/>
                              <w:sz w:val="4"/>
                              <w:szCs w:val="4"/>
                            </w:rPr>
                          </w:pPr>
                        </w:p>
                        <w:p w14:paraId="56A6BA87" w14:textId="77777777" w:rsidR="00D1677C" w:rsidRPr="008C6B0C" w:rsidRDefault="00D1677C" w:rsidP="00055541">
                          <w:pPr>
                            <w:rPr>
                              <w:rFonts w:ascii="Gabarito" w:hAnsi="Gabarito" w:cs="Calibri"/>
                              <w:sz w:val="8"/>
                              <w:szCs w:val="8"/>
                            </w:rPr>
                          </w:pPr>
                          <w:proofErr w:type="spellStart"/>
                          <w:r w:rsidRPr="008C6B0C">
                            <w:rPr>
                              <w:rFonts w:ascii="Gabarito" w:hAnsi="Gabarito" w:cs="Calibri"/>
                              <w:sz w:val="8"/>
                              <w:szCs w:val="8"/>
                            </w:rPr>
                            <w:t>Resolució</w:t>
                          </w:r>
                          <w:proofErr w:type="spellEnd"/>
                          <w:r w:rsidRPr="008C6B0C">
                            <w:rPr>
                              <w:rFonts w:ascii="Gabarito" w:hAnsi="Gabarito" w:cs="Calibri"/>
                              <w:sz w:val="8"/>
                              <w:szCs w:val="8"/>
                            </w:rPr>
                            <w:t xml:space="preserve"> VCP/3714/2009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A899C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7.3pt;margin-top:-10.7pt;width:59.2pt;height:5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" filled="f" stroked="f">
              <v:textbox>
                <w:txbxContent>
                  <w:p w14:paraId="59842F59" w14:textId="77777777" w:rsidR="00D1677C" w:rsidRPr="00055541" w:rsidRDefault="00D1677C" w:rsidP="00055541">
                    <w:pPr>
                      <w:rPr>
                        <w:rFonts w:cs="Calibri"/>
                        <w:caps/>
                        <w:sz w:val="2"/>
                        <w:szCs w:val="2"/>
                      </w:rPr>
                    </w:pPr>
                  </w:p>
                  <w:p w14:paraId="3F193CBA" w14:textId="77777777" w:rsidR="00D1677C" w:rsidRPr="00055541" w:rsidRDefault="00D1677C" w:rsidP="00055541">
                    <w:pPr>
                      <w:rPr>
                        <w:rFonts w:cs="Calibri"/>
                        <w:caps/>
                        <w:sz w:val="6"/>
                        <w:szCs w:val="6"/>
                      </w:rPr>
                    </w:pPr>
                  </w:p>
                  <w:p w14:paraId="463B8BC7" w14:textId="77777777" w:rsidR="00D1677C" w:rsidRPr="00BF318D" w:rsidRDefault="00D1677C" w:rsidP="00055541">
                    <w:pPr>
                      <w:rPr>
                        <w:rFonts w:ascii="Gabarito" w:hAnsi="Gabarito" w:cs="Calibri"/>
                        <w:caps/>
                        <w:sz w:val="10"/>
                        <w:szCs w:val="10"/>
                      </w:rPr>
                    </w:pPr>
                    <w:r w:rsidRPr="00BF318D">
                      <w:rPr>
                        <w:rFonts w:ascii="Gabarito" w:hAnsi="Gabarito" w:cs="Calibri"/>
                        <w:caps/>
                        <w:sz w:val="10"/>
                        <w:szCs w:val="10"/>
                      </w:rPr>
                      <w:t>Federació</w:t>
                    </w:r>
                  </w:p>
                  <w:p w14:paraId="756E33D2" w14:textId="77777777" w:rsidR="00D1677C" w:rsidRPr="00BF318D" w:rsidRDefault="00D1677C" w:rsidP="00055541">
                    <w:pPr>
                      <w:rPr>
                        <w:rFonts w:ascii="Gabarito" w:hAnsi="Gabarito" w:cs="Calibri"/>
                        <w:caps/>
                        <w:sz w:val="10"/>
                        <w:szCs w:val="10"/>
                      </w:rPr>
                    </w:pPr>
                    <w:r w:rsidRPr="00BF318D">
                      <w:rPr>
                        <w:rFonts w:ascii="Gabarito" w:hAnsi="Gabarito" w:cs="Calibri"/>
                        <w:caps/>
                        <w:sz w:val="10"/>
                        <w:szCs w:val="10"/>
                      </w:rPr>
                      <w:t>Esportiva</w:t>
                    </w:r>
                  </w:p>
                  <w:p w14:paraId="1FC6FA06" w14:textId="77777777" w:rsidR="00D1677C" w:rsidRPr="00BF318D" w:rsidRDefault="00D1677C" w:rsidP="00055541">
                    <w:pPr>
                      <w:rPr>
                        <w:rFonts w:ascii="Gabarito" w:hAnsi="Gabarito" w:cs="Calibri"/>
                        <w:caps/>
                        <w:sz w:val="10"/>
                        <w:szCs w:val="10"/>
                      </w:rPr>
                    </w:pPr>
                    <w:r w:rsidRPr="00BF318D">
                      <w:rPr>
                        <w:rFonts w:ascii="Gabarito" w:hAnsi="Gabarito" w:cs="Calibri"/>
                        <w:caps/>
                        <w:sz w:val="10"/>
                        <w:szCs w:val="10"/>
                      </w:rPr>
                      <w:t>Certificada</w:t>
                    </w:r>
                  </w:p>
                  <w:p w14:paraId="2F72800A" w14:textId="77777777" w:rsidR="00D1677C" w:rsidRPr="00055541" w:rsidRDefault="00D1677C" w:rsidP="00055541">
                    <w:pPr>
                      <w:rPr>
                        <w:rFonts w:cs="Calibri"/>
                        <w:sz w:val="4"/>
                        <w:szCs w:val="4"/>
                      </w:rPr>
                    </w:pPr>
                  </w:p>
                  <w:p w14:paraId="56A6BA87" w14:textId="77777777" w:rsidR="00D1677C" w:rsidRPr="008C6B0C" w:rsidRDefault="00D1677C" w:rsidP="00055541">
                    <w:pPr>
                      <w:rPr>
                        <w:rFonts w:ascii="Gabarito" w:hAnsi="Gabarito" w:cs="Calibri"/>
                        <w:sz w:val="8"/>
                        <w:szCs w:val="8"/>
                      </w:rPr>
                    </w:pPr>
                    <w:proofErr w:type="spellStart"/>
                    <w:r w:rsidRPr="008C6B0C">
                      <w:rPr>
                        <w:rFonts w:ascii="Gabarito" w:hAnsi="Gabarito" w:cs="Calibri"/>
                        <w:sz w:val="8"/>
                        <w:szCs w:val="8"/>
                      </w:rPr>
                      <w:t>Resolució</w:t>
                    </w:r>
                    <w:proofErr w:type="spellEnd"/>
                    <w:r w:rsidRPr="008C6B0C">
                      <w:rPr>
                        <w:rFonts w:ascii="Gabarito" w:hAnsi="Gabarito" w:cs="Calibri"/>
                        <w:sz w:val="8"/>
                        <w:szCs w:val="8"/>
                      </w:rPr>
                      <w:t xml:space="preserve"> VCP/3714/2009</w:t>
                    </w:r>
                  </w:p>
                </w:txbxContent>
              </v:textbox>
            </v:shape>
          </w:pict>
        </mc:Fallback>
      </mc:AlternateContent>
    </w:r>
    <w:r w:rsidRPr="002B5D09">
      <w:rPr>
        <w:rFonts w:ascii="Gabarito" w:hAnsi="Gabarito"/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BB73C14" wp14:editId="3F88B3A4">
              <wp:simplePos x="0" y="0"/>
              <wp:positionH relativeFrom="column">
                <wp:posOffset>7620</wp:posOffset>
              </wp:positionH>
              <wp:positionV relativeFrom="paragraph">
                <wp:posOffset>-103505</wp:posOffset>
              </wp:positionV>
              <wp:extent cx="883285" cy="521970"/>
              <wp:effectExtent l="0" t="0" r="0" b="0"/>
              <wp:wrapNone/>
              <wp:docPr id="1896425607" name="2 Rectángulo redondead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3285" cy="521970"/>
                      </a:xfrm>
                      <a:prstGeom prst="roundRect">
                        <a:avLst>
                          <a:gd name="adj" fmla="val 2384"/>
                        </a:avLst>
                      </a:prstGeom>
                      <a:noFill/>
                      <a:ln w="12700">
                        <a:solidFill>
                          <a:srgbClr val="FA94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F4350D3" id="2 Rectángulo redondeado" o:spid="_x0000_s1026" style="position:absolute;margin-left:.6pt;margin-top:-8.15pt;width:69.55pt;height:41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56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" filled="f" strokecolor="#fa9440" strokeweight="1pt"/>
          </w:pict>
        </mc:Fallback>
      </mc:AlternateContent>
    </w:r>
  </w:p>
  <w:p w14:paraId="4E4D9871" w14:textId="77777777" w:rsidR="00D1677C" w:rsidRPr="00AD17EB" w:rsidRDefault="002B5D09" w:rsidP="00882175">
    <w:pPr>
      <w:pStyle w:val="Encabezado"/>
      <w:tabs>
        <w:tab w:val="clear" w:pos="4252"/>
        <w:tab w:val="clear" w:pos="8504"/>
        <w:tab w:val="left" w:pos="1080"/>
        <w:tab w:val="left" w:pos="7797"/>
        <w:tab w:val="left" w:pos="8479"/>
        <w:tab w:val="right" w:pos="9638"/>
      </w:tabs>
      <w:rPr>
        <w:sz w:val="13"/>
        <w:szCs w:val="13"/>
      </w:rPr>
    </w:pPr>
    <w:r w:rsidRPr="002B5D09">
      <w:rPr>
        <w:rFonts w:ascii="Gabarito" w:hAnsi="Gabarito"/>
        <w:sz w:val="16"/>
        <w:szCs w:val="16"/>
      </w:rPr>
      <w:t xml:space="preserve">                 </w:t>
    </w:r>
    <w:r w:rsidR="00E76868">
      <w:rPr>
        <w:rFonts w:ascii="Gabarito" w:hAnsi="Gabarito"/>
        <w:sz w:val="16"/>
        <w:szCs w:val="16"/>
      </w:rPr>
      <w:t xml:space="preserve">   </w:t>
    </w:r>
    <w:r w:rsidRPr="00AD17EB">
      <w:rPr>
        <w:rFonts w:ascii="Gabarito" w:hAnsi="Gabarito"/>
        <w:color w:val="3B3FB6"/>
        <w:sz w:val="13"/>
        <w:szCs w:val="13"/>
      </w:rPr>
      <w:t xml:space="preserve">Gran </w:t>
    </w:r>
    <w:proofErr w:type="spellStart"/>
    <w:r w:rsidRPr="00AD17EB">
      <w:rPr>
        <w:rFonts w:ascii="Gabarito" w:hAnsi="Gabarito"/>
        <w:color w:val="3B3FB6"/>
        <w:sz w:val="13"/>
        <w:szCs w:val="13"/>
      </w:rPr>
      <w:t>Via</w:t>
    </w:r>
    <w:proofErr w:type="spellEnd"/>
    <w:r w:rsidRPr="00AD17EB">
      <w:rPr>
        <w:rFonts w:ascii="Gabarito" w:hAnsi="Gabarito"/>
        <w:color w:val="3B3FB6"/>
        <w:sz w:val="13"/>
        <w:szCs w:val="13"/>
      </w:rPr>
      <w:t xml:space="preserve"> de les Corts Catalanes 133 5è A – 08014 Barcelona – </w:t>
    </w:r>
    <w:r w:rsidR="001E5951" w:rsidRPr="00AD17EB">
      <w:rPr>
        <w:rFonts w:ascii="Gabarito" w:hAnsi="Gabarito"/>
        <w:color w:val="3B3FB6"/>
        <w:sz w:val="13"/>
        <w:szCs w:val="13"/>
      </w:rPr>
      <w:t xml:space="preserve">(+34) </w:t>
    </w:r>
    <w:r w:rsidRPr="00AD17EB">
      <w:rPr>
        <w:rFonts w:ascii="Gabarito" w:hAnsi="Gabarito"/>
        <w:color w:val="3B3FB6"/>
        <w:sz w:val="13"/>
        <w:szCs w:val="13"/>
      </w:rPr>
      <w:t xml:space="preserve">93 426 94 78 - </w:t>
    </w:r>
    <w:hyperlink r:id="rId2" w:history="1">
      <w:r w:rsidRPr="00AD17EB">
        <w:rPr>
          <w:rStyle w:val="Hipervnculo"/>
          <w:rFonts w:ascii="Gabarito" w:hAnsi="Gabarito"/>
          <w:color w:val="3B3FB6"/>
          <w:sz w:val="13"/>
          <w:szCs w:val="13"/>
          <w:u w:val="none"/>
        </w:rPr>
        <w:t>federacio@gimcat.com</w:t>
      </w:r>
    </w:hyperlink>
    <w:r w:rsidRPr="00AD17EB">
      <w:rPr>
        <w:rFonts w:ascii="Gabarito" w:hAnsi="Gabarito"/>
        <w:color w:val="3B3FB6"/>
        <w:sz w:val="13"/>
        <w:szCs w:val="13"/>
      </w:rPr>
      <w:t xml:space="preserve"> – gimcat.com</w:t>
    </w:r>
    <w:r w:rsidR="00882175" w:rsidRPr="00AD17EB">
      <w:rPr>
        <w:rFonts w:ascii="Gabarito" w:hAnsi="Gabarito"/>
        <w:color w:val="3B3FB6"/>
        <w:sz w:val="13"/>
        <w:szCs w:val="13"/>
      </w:rPr>
      <w:t xml:space="preserve"> – Reg. EEGC 1436</w:t>
    </w:r>
    <w:bookmarkStart w:id="0" w:name="_Hlk189208970"/>
    <w:bookmarkEnd w:id="0"/>
    <w:r w:rsidR="00627073" w:rsidRPr="00AD17EB">
      <w:rPr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A607577" wp14:editId="61873CBB">
              <wp:simplePos x="0" y="0"/>
              <wp:positionH relativeFrom="column">
                <wp:posOffset>5132070</wp:posOffset>
              </wp:positionH>
              <wp:positionV relativeFrom="paragraph">
                <wp:posOffset>344170</wp:posOffset>
              </wp:positionV>
              <wp:extent cx="240665" cy="237490"/>
              <wp:effectExtent l="0" t="0" r="0" b="0"/>
              <wp:wrapNone/>
              <wp:docPr id="2340548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411CD09" w14:textId="77777777" w:rsidR="00D1677C" w:rsidRDefault="00D1677C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607577" id="Text Box 5" o:spid="_x0000_s1027" type="#_x0000_t202" style="position:absolute;margin-left:404.1pt;margin-top:27.1pt;width:18.95pt;height:18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" filled="f" stroked="f">
              <v:textbox style="mso-fit-shape-to-text:t">
                <w:txbxContent>
                  <w:p w14:paraId="4411CD09" w14:textId="77777777" w:rsidR="00D1677C" w:rsidRDefault="00D1677C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F8627" w14:textId="77777777" w:rsidR="00E76868" w:rsidRDefault="00E7686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43567" w14:textId="77777777" w:rsidR="00946CFF" w:rsidRDefault="00946CFF">
      <w:r>
        <w:separator/>
      </w:r>
    </w:p>
  </w:footnote>
  <w:footnote w:type="continuationSeparator" w:id="0">
    <w:p w14:paraId="7446D48B" w14:textId="77777777" w:rsidR="00946CFF" w:rsidRDefault="00946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C702B" w14:textId="77777777" w:rsidR="009139B0" w:rsidRDefault="00000000">
    <w:pPr>
      <w:pStyle w:val="Encabezado"/>
    </w:pPr>
    <w:r>
      <w:rPr>
        <w:noProof/>
      </w:rPr>
      <w:pict w14:anchorId="02E119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4104188" o:spid="_x0000_s1043" type="#_x0000_t75" style="position:absolute;margin-left:0;margin-top:0;width:476.15pt;height:673.7pt;z-index:-251652608;mso-position-horizontal:center;mso-position-horizontal-relative:margin;mso-position-vertical:center;mso-position-vertical-relative:margin" o:allowincell="f">
          <v:imagedata r:id="rId1" o:title="Fondo Escu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66E4" w14:textId="77777777" w:rsidR="00D1677C" w:rsidRDefault="00E76868" w:rsidP="00C32A73">
    <w:pPr>
      <w:pStyle w:val="Encabezado"/>
      <w:ind w:firstLine="708"/>
      <w:rPr>
        <w:rFonts w:ascii="Arial" w:hAnsi="Arial" w:cs="Arial"/>
        <w:lang w:val="ca-ES"/>
      </w:rPr>
    </w:pPr>
    <w:r>
      <w:rPr>
        <w:noProof/>
      </w:rPr>
      <w:drawing>
        <wp:anchor distT="0" distB="0" distL="114300" distR="114300" simplePos="0" relativeHeight="251671040" behindDoc="0" locked="0" layoutInCell="1" allowOverlap="1" wp14:anchorId="109E1529" wp14:editId="11F3292A">
          <wp:simplePos x="0" y="0"/>
          <wp:positionH relativeFrom="margin">
            <wp:posOffset>4356735</wp:posOffset>
          </wp:positionH>
          <wp:positionV relativeFrom="margin">
            <wp:posOffset>-508000</wp:posOffset>
          </wp:positionV>
          <wp:extent cx="1760220" cy="395605"/>
          <wp:effectExtent l="0" t="0" r="0" b="0"/>
          <wp:wrapSquare wrapText="bothSides"/>
          <wp:docPr id="2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615" r="3499" b="87173"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7073">
      <w:rPr>
        <w:noProof/>
      </w:rPr>
      <w:drawing>
        <wp:anchor distT="0" distB="0" distL="114300" distR="114300" simplePos="0" relativeHeight="251666944" behindDoc="0" locked="0" layoutInCell="1" allowOverlap="1" wp14:anchorId="2A6F3102" wp14:editId="7A04CA2E">
          <wp:simplePos x="0" y="0"/>
          <wp:positionH relativeFrom="margin">
            <wp:posOffset>-635</wp:posOffset>
          </wp:positionH>
          <wp:positionV relativeFrom="margin">
            <wp:posOffset>-452120</wp:posOffset>
          </wp:positionV>
          <wp:extent cx="1871980" cy="443230"/>
          <wp:effectExtent l="0" t="0" r="0" b="0"/>
          <wp:wrapSquare wrapText="bothSides"/>
          <wp:docPr id="2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66" t="19106" b="15521"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rFonts w:cs="Arial"/>
        <w:bCs/>
        <w:noProof/>
      </w:rPr>
      <w:pict w14:anchorId="55000D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4104189" o:spid="_x0000_s1044" type="#_x0000_t75" style="position:absolute;left:0;text-align:left;margin-left:142.1pt;margin-top:-56.55pt;width:396.05pt;height:841.9pt;z-index:-251651584;mso-position-horizontal-relative:margin;mso-position-vertical-relative:margin" o:allowincell="f">
          <v:imagedata r:id="rId3" o:title="Fondo Escut" cropbottom="4456f" cropleft="24891f"/>
          <w10:wrap anchorx="margin" anchory="margin"/>
        </v:shape>
      </w:pict>
    </w:r>
    <w:r w:rsidR="00D1677C">
      <w:t xml:space="preserve">                                                                   </w:t>
    </w:r>
  </w:p>
  <w:p w14:paraId="59A01151" w14:textId="77777777" w:rsidR="00D1677C" w:rsidRDefault="00251827" w:rsidP="00251827">
    <w:pPr>
      <w:pStyle w:val="Sinespaciado"/>
      <w:rPr>
        <w:lang w:val="ca-ES"/>
      </w:rPr>
    </w:pPr>
    <w:r>
      <w:rPr>
        <w:lang w:val="ca-E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4E68" w14:textId="77777777" w:rsidR="009139B0" w:rsidRDefault="00000000">
    <w:pPr>
      <w:pStyle w:val="Encabezado"/>
    </w:pPr>
    <w:r>
      <w:rPr>
        <w:noProof/>
      </w:rPr>
      <w:pict w14:anchorId="1C31BE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4104187" o:spid="_x0000_s1042" type="#_x0000_t75" style="position:absolute;margin-left:0;margin-top:0;width:476.15pt;height:673.7pt;z-index:-251653632;mso-position-horizontal:center;mso-position-horizontal-relative:margin;mso-position-vertical:center;mso-position-vertical-relative:margin" o:allowincell="f">
          <v:imagedata r:id="rId1" o:title="Fondo Escu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1781"/>
    <w:multiLevelType w:val="hybridMultilevel"/>
    <w:tmpl w:val="E8E8BF2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10159"/>
    <w:multiLevelType w:val="hybridMultilevel"/>
    <w:tmpl w:val="C58C05E4"/>
    <w:lvl w:ilvl="0" w:tplc="CD26C58A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872353123">
    <w:abstractNumId w:val="0"/>
  </w:num>
  <w:num w:numId="2" w16cid:durableId="1256547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D8"/>
    <w:rsid w:val="00055541"/>
    <w:rsid w:val="00070C90"/>
    <w:rsid w:val="00085252"/>
    <w:rsid w:val="000E6656"/>
    <w:rsid w:val="00125ABB"/>
    <w:rsid w:val="00131574"/>
    <w:rsid w:val="00174E03"/>
    <w:rsid w:val="001C04EF"/>
    <w:rsid w:val="001D461D"/>
    <w:rsid w:val="001E5951"/>
    <w:rsid w:val="001F40FE"/>
    <w:rsid w:val="00224EF9"/>
    <w:rsid w:val="00243FF0"/>
    <w:rsid w:val="00251827"/>
    <w:rsid w:val="00277D84"/>
    <w:rsid w:val="002B5D09"/>
    <w:rsid w:val="002D6445"/>
    <w:rsid w:val="003538FC"/>
    <w:rsid w:val="00356456"/>
    <w:rsid w:val="003A529E"/>
    <w:rsid w:val="004F6FA1"/>
    <w:rsid w:val="00543E9F"/>
    <w:rsid w:val="005C0F33"/>
    <w:rsid w:val="00627073"/>
    <w:rsid w:val="006A3C7D"/>
    <w:rsid w:val="006B3FE9"/>
    <w:rsid w:val="006D14D3"/>
    <w:rsid w:val="00781522"/>
    <w:rsid w:val="007A3E4A"/>
    <w:rsid w:val="007B2308"/>
    <w:rsid w:val="00801381"/>
    <w:rsid w:val="00814A02"/>
    <w:rsid w:val="00825CF4"/>
    <w:rsid w:val="00850621"/>
    <w:rsid w:val="00856819"/>
    <w:rsid w:val="00882175"/>
    <w:rsid w:val="008B46EE"/>
    <w:rsid w:val="008C11D3"/>
    <w:rsid w:val="008C6B0C"/>
    <w:rsid w:val="008D35F0"/>
    <w:rsid w:val="008E1C29"/>
    <w:rsid w:val="009139B0"/>
    <w:rsid w:val="00946CFF"/>
    <w:rsid w:val="00955426"/>
    <w:rsid w:val="00957559"/>
    <w:rsid w:val="00975F07"/>
    <w:rsid w:val="009B69F0"/>
    <w:rsid w:val="009D54BD"/>
    <w:rsid w:val="00A341E9"/>
    <w:rsid w:val="00A66979"/>
    <w:rsid w:val="00A73BBC"/>
    <w:rsid w:val="00AA684A"/>
    <w:rsid w:val="00AD17EB"/>
    <w:rsid w:val="00B2136F"/>
    <w:rsid w:val="00B65CAC"/>
    <w:rsid w:val="00B80A11"/>
    <w:rsid w:val="00BD5748"/>
    <w:rsid w:val="00BF318D"/>
    <w:rsid w:val="00C1272B"/>
    <w:rsid w:val="00C32A73"/>
    <w:rsid w:val="00CE4A6E"/>
    <w:rsid w:val="00D129E2"/>
    <w:rsid w:val="00D1677C"/>
    <w:rsid w:val="00D51CE7"/>
    <w:rsid w:val="00D547F5"/>
    <w:rsid w:val="00D54DA1"/>
    <w:rsid w:val="00D873D8"/>
    <w:rsid w:val="00DB6556"/>
    <w:rsid w:val="00DC13E9"/>
    <w:rsid w:val="00DE04BB"/>
    <w:rsid w:val="00E2171C"/>
    <w:rsid w:val="00E421BE"/>
    <w:rsid w:val="00E76868"/>
    <w:rsid w:val="00E979A5"/>
    <w:rsid w:val="00EE3C8C"/>
    <w:rsid w:val="00F12776"/>
    <w:rsid w:val="00F213C1"/>
    <w:rsid w:val="00F60A58"/>
    <w:rsid w:val="00F74EFD"/>
    <w:rsid w:val="00FA2889"/>
    <w:rsid w:val="00FD4712"/>
    <w:rsid w:val="00FE0860"/>
    <w:rsid w:val="00FE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A395504"/>
  <w15:chartTrackingRefBased/>
  <w15:docId w15:val="{BFED37C3-845E-4DD4-B32A-8920CB59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lang w:val="ca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semiHidden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Pr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41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41E9"/>
    <w:rPr>
      <w:rFonts w:ascii="Tahoma" w:hAnsi="Tahoma" w:cs="Tahoma"/>
      <w:sz w:val="16"/>
      <w:szCs w:val="16"/>
      <w:lang w:val="es-ES" w:eastAsia="es-ES"/>
    </w:rPr>
  </w:style>
  <w:style w:type="paragraph" w:customStyle="1" w:styleId="Cuerpo">
    <w:name w:val="Cuerpo"/>
    <w:rsid w:val="00C1272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customStyle="1" w:styleId="Poromisin">
    <w:name w:val="Por omisión"/>
    <w:rsid w:val="00C1272B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it-IT"/>
    </w:rPr>
  </w:style>
  <w:style w:type="paragraph" w:styleId="Sinespaciado">
    <w:name w:val="No Spacing"/>
    <w:uiPriority w:val="1"/>
    <w:qFormat/>
    <w:rsid w:val="00251827"/>
    <w:rPr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2B5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eraci&#243;@gimcat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ederacio@gimcat.com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\Desktop\Plantilla%20Borsa%20de%20trebal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639A4-4ACB-4663-90CC-6062A777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Borsa de treball</Template>
  <TotalTime>10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GIMNASTICA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Adria Esteban</dc:creator>
  <cp:keywords/>
  <cp:lastModifiedBy>Adria Esteban</cp:lastModifiedBy>
  <cp:revision>1</cp:revision>
  <cp:lastPrinted>2017-02-20T18:58:00Z</cp:lastPrinted>
  <dcterms:created xsi:type="dcterms:W3CDTF">2026-07-06T12:03:00Z</dcterms:created>
  <dcterms:modified xsi:type="dcterms:W3CDTF">2026-07-06T12:13:00Z</dcterms:modified>
</cp:coreProperties>
</file>